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100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Kuphalstraße 67 - Los 1 - Munitionssondie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 - Munitionssondi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